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EF873" w14:textId="77777777" w:rsidR="00F94F6C" w:rsidRDefault="00F94F6C" w:rsidP="00F94F6C"/>
    <w:p w14:paraId="5CAE28E5" w14:textId="3BD98714" w:rsidR="00DE4417" w:rsidRDefault="00DE4417" w:rsidP="00DE44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>ADHESION 202</w:t>
      </w:r>
      <w:r w:rsidR="0077664F">
        <w:rPr>
          <w:b/>
          <w:bCs/>
        </w:rPr>
        <w:t>6</w:t>
      </w:r>
      <w:r>
        <w:rPr>
          <w:b/>
          <w:bCs/>
        </w:rPr>
        <w:t>-202</w:t>
      </w:r>
      <w:r w:rsidR="0077664F">
        <w:rPr>
          <w:b/>
          <w:bCs/>
        </w:rPr>
        <w:t>7</w:t>
      </w:r>
    </w:p>
    <w:p w14:paraId="2063C038" w14:textId="77777777" w:rsidR="00DE4417" w:rsidRDefault="00DE4417" w:rsidP="00DE4417">
      <w:pPr>
        <w:rPr>
          <w:b/>
          <w:bCs/>
        </w:rPr>
      </w:pPr>
    </w:p>
    <w:p w14:paraId="2DD1F4D1" w14:textId="77777777" w:rsidR="00DE4417" w:rsidRDefault="00DE4417" w:rsidP="00DE4417">
      <w:pPr>
        <w:rPr>
          <w:b/>
          <w:bCs/>
        </w:rPr>
      </w:pPr>
    </w:p>
    <w:p w14:paraId="6AA9D2E9" w14:textId="77777777" w:rsidR="00DE4417" w:rsidRDefault="00DE4417" w:rsidP="00DE4417">
      <w:pPr>
        <w:rPr>
          <w:b/>
          <w:bCs/>
          <w:color w:val="0000FF"/>
        </w:rPr>
      </w:pPr>
      <w:r>
        <w:rPr>
          <w:b/>
          <w:bCs/>
        </w:rPr>
        <w:t xml:space="preserve">NOM :                                                   Prénom : </w:t>
      </w:r>
    </w:p>
    <w:p w14:paraId="100D1E72" w14:textId="77777777" w:rsidR="00DE4417" w:rsidRDefault="00DE4417" w:rsidP="00DE4417">
      <w:pPr>
        <w:rPr>
          <w:b/>
          <w:bCs/>
          <w:color w:val="0000FF"/>
        </w:rPr>
      </w:pPr>
    </w:p>
    <w:p w14:paraId="6255C12C" w14:textId="77777777" w:rsidR="00DE4417" w:rsidRDefault="00DE4417" w:rsidP="00DE4417">
      <w:pPr>
        <w:rPr>
          <w:b/>
          <w:bCs/>
        </w:rPr>
      </w:pPr>
      <w:r>
        <w:rPr>
          <w:b/>
          <w:bCs/>
        </w:rPr>
        <w:t>Fonction </w:t>
      </w:r>
      <w:r>
        <w:rPr>
          <w:bCs/>
        </w:rPr>
        <w:t xml:space="preserve">(indiquer la spécialité) </w:t>
      </w:r>
      <w:r>
        <w:rPr>
          <w:b/>
          <w:bCs/>
        </w:rPr>
        <w:t xml:space="preserve">:         </w:t>
      </w:r>
    </w:p>
    <w:p w14:paraId="0EE092F3" w14:textId="77777777" w:rsidR="00DE4417" w:rsidRDefault="00DE4417" w:rsidP="00DE4417">
      <w:pPr>
        <w:rPr>
          <w:b/>
          <w:bCs/>
        </w:rPr>
      </w:pPr>
    </w:p>
    <w:p w14:paraId="58721F36" w14:textId="77777777" w:rsidR="00DE4417" w:rsidRDefault="00DE4417" w:rsidP="00DE4417">
      <w:pPr>
        <w:rPr>
          <w:b/>
          <w:bCs/>
        </w:rPr>
      </w:pPr>
      <w:r>
        <w:rPr>
          <w:b/>
          <w:bCs/>
        </w:rPr>
        <w:t>Circonscription :</w:t>
      </w:r>
    </w:p>
    <w:p w14:paraId="2D243788" w14:textId="77777777" w:rsidR="00DE4417" w:rsidRDefault="00DE4417" w:rsidP="00DE4417">
      <w:pPr>
        <w:rPr>
          <w:b/>
          <w:bCs/>
        </w:rPr>
      </w:pPr>
    </w:p>
    <w:p w14:paraId="617318DF" w14:textId="77777777" w:rsidR="00DE4417" w:rsidRDefault="00DE4417" w:rsidP="00DE4417">
      <w:pPr>
        <w:rPr>
          <w:b/>
          <w:bCs/>
          <w:color w:val="0000FF"/>
        </w:rPr>
      </w:pPr>
      <w:r>
        <w:rPr>
          <w:b/>
          <w:bCs/>
        </w:rPr>
        <w:t xml:space="preserve">Adresse personnelle : </w:t>
      </w:r>
    </w:p>
    <w:p w14:paraId="178E1342" w14:textId="77777777" w:rsidR="00DE4417" w:rsidRDefault="00DE4417" w:rsidP="00DE4417">
      <w:pPr>
        <w:rPr>
          <w:b/>
          <w:bCs/>
        </w:rPr>
      </w:pPr>
    </w:p>
    <w:p w14:paraId="40858233" w14:textId="77777777" w:rsidR="00DE4417" w:rsidRDefault="00DE4417" w:rsidP="00DE4417">
      <w:pPr>
        <w:rPr>
          <w:b/>
          <w:bCs/>
          <w:color w:val="0000FF"/>
        </w:rPr>
      </w:pPr>
      <w:r>
        <w:rPr>
          <w:b/>
          <w:bCs/>
        </w:rPr>
        <w:t>Tél Portable :</w:t>
      </w:r>
    </w:p>
    <w:p w14:paraId="5CE0B358" w14:textId="77777777" w:rsidR="00DE4417" w:rsidRDefault="00DE4417" w:rsidP="00DE4417">
      <w:pPr>
        <w:rPr>
          <w:b/>
          <w:bCs/>
        </w:rPr>
      </w:pPr>
    </w:p>
    <w:p w14:paraId="334D287C" w14:textId="77777777" w:rsidR="00DE4417" w:rsidRDefault="00DE4417" w:rsidP="00DE4417">
      <w:pPr>
        <w:rPr>
          <w:b/>
          <w:bCs/>
          <w:color w:val="0000FF"/>
        </w:rPr>
      </w:pPr>
      <w:r>
        <w:rPr>
          <w:b/>
          <w:bCs/>
        </w:rPr>
        <w:t>Adresse électronique </w:t>
      </w:r>
      <w:r w:rsidRPr="0055564B">
        <w:t>(privilégier une adresse personnelle)</w:t>
      </w:r>
      <w:r>
        <w:rPr>
          <w:b/>
          <w:bCs/>
        </w:rPr>
        <w:t xml:space="preserve"> : </w:t>
      </w:r>
    </w:p>
    <w:p w14:paraId="3216FE01" w14:textId="77777777" w:rsidR="00DE4417" w:rsidRDefault="00DE4417" w:rsidP="00DE4417">
      <w:pPr>
        <w:rPr>
          <w:b/>
          <w:bCs/>
        </w:rPr>
      </w:pPr>
    </w:p>
    <w:p w14:paraId="371B47DA" w14:textId="77777777" w:rsidR="00DE4417" w:rsidRPr="0055564B" w:rsidRDefault="00DE4417" w:rsidP="00DE4417">
      <w:pPr>
        <w:rPr>
          <w:i/>
          <w:iCs/>
        </w:rPr>
      </w:pPr>
      <w:proofErr w:type="gramStart"/>
      <w:r w:rsidRPr="0055564B">
        <w:rPr>
          <w:i/>
          <w:iCs/>
        </w:rPr>
        <w:t>adhère</w:t>
      </w:r>
      <w:proofErr w:type="gramEnd"/>
      <w:r w:rsidRPr="0055564B">
        <w:rPr>
          <w:i/>
          <w:iCs/>
        </w:rPr>
        <w:t xml:space="preserve"> à l’ANCP au titre de membre (rayer les mentions inutiles) :</w:t>
      </w:r>
    </w:p>
    <w:p w14:paraId="2CA047B8" w14:textId="77777777" w:rsidR="00DE4417" w:rsidRDefault="00DE4417" w:rsidP="00DE4417">
      <w:pPr>
        <w:rPr>
          <w:b/>
          <w:bCs/>
        </w:rPr>
      </w:pPr>
    </w:p>
    <w:p w14:paraId="1BEC294D" w14:textId="77777777" w:rsidR="00DE4417" w:rsidRDefault="00DE4417" w:rsidP="00DE4417">
      <w:pPr>
        <w:jc w:val="center"/>
        <w:rPr>
          <w:b/>
          <w:bCs/>
        </w:rPr>
      </w:pPr>
      <w:r>
        <w:rPr>
          <w:b/>
          <w:bCs/>
        </w:rPr>
        <w:t>ACTIF – RETRAITE – ASSOCIE</w:t>
      </w:r>
    </w:p>
    <w:p w14:paraId="4DF91F13" w14:textId="77777777" w:rsidR="00DE4417" w:rsidRDefault="00DE4417" w:rsidP="00DE4417">
      <w:pPr>
        <w:rPr>
          <w:b/>
          <w:bCs/>
        </w:rPr>
      </w:pPr>
    </w:p>
    <w:p w14:paraId="692A0D44" w14:textId="0F03AD63" w:rsidR="00DE4417" w:rsidRDefault="00DE4417" w:rsidP="00DE4417">
      <w:r w:rsidRPr="0055564B">
        <w:t>Adhérent en 202</w:t>
      </w:r>
      <w:r w:rsidR="001D237C">
        <w:t>3</w:t>
      </w:r>
      <w:r w:rsidRPr="0055564B">
        <w:t>-202</w:t>
      </w:r>
      <w:r w:rsidR="001D237C">
        <w:t>4</w:t>
      </w:r>
      <w:r w:rsidRPr="0055564B">
        <w:t xml:space="preserve"> </w:t>
      </w:r>
      <w:r>
        <w:t xml:space="preserve">(ré-adhésion) </w:t>
      </w:r>
      <w:r w:rsidRPr="0055564B">
        <w:t xml:space="preserve">:     OUI      NON </w:t>
      </w:r>
    </w:p>
    <w:p w14:paraId="6382B9A5" w14:textId="03AE71EF" w:rsidR="00F142C0" w:rsidRPr="0055564B" w:rsidRDefault="00F142C0" w:rsidP="00DE4417">
      <w:r>
        <w:t xml:space="preserve">Numéro d’adhérent(e) : </w:t>
      </w:r>
      <w:proofErr w:type="gramStart"/>
      <w:r>
        <w:t xml:space="preserve"> ….</w:t>
      </w:r>
      <w:proofErr w:type="gramEnd"/>
      <w:r>
        <w:t>.</w:t>
      </w:r>
    </w:p>
    <w:p w14:paraId="0D4BE317" w14:textId="77777777" w:rsidR="00DE4417" w:rsidRDefault="00DE4417" w:rsidP="00DE4417">
      <w:pPr>
        <w:rPr>
          <w:b/>
          <w:bCs/>
        </w:rPr>
      </w:pPr>
    </w:p>
    <w:p w14:paraId="3353A6B9" w14:textId="77777777" w:rsidR="00DE4417" w:rsidRDefault="00DE4417" w:rsidP="00DE4417">
      <w:pPr>
        <w:ind w:left="4956" w:firstLine="708"/>
        <w:rPr>
          <w:b/>
          <w:bCs/>
        </w:rPr>
      </w:pPr>
      <w:r>
        <w:rPr>
          <w:b/>
          <w:bCs/>
        </w:rPr>
        <w:t>Date et signature</w:t>
      </w:r>
    </w:p>
    <w:p w14:paraId="2B2FD7FB" w14:textId="77777777" w:rsidR="00DE4417" w:rsidRDefault="00DE4417" w:rsidP="00DE4417">
      <w:pPr>
        <w:ind w:left="2832" w:firstLine="708"/>
        <w:jc w:val="center"/>
        <w:rPr>
          <w:b/>
          <w:bCs/>
        </w:rPr>
      </w:pPr>
    </w:p>
    <w:p w14:paraId="657D8AAD" w14:textId="77777777" w:rsidR="00DE4417" w:rsidRDefault="00DE4417" w:rsidP="00DE4417">
      <w:pPr>
        <w:rPr>
          <w:b/>
          <w:bCs/>
        </w:rPr>
      </w:pPr>
    </w:p>
    <w:p w14:paraId="1C3E0E87" w14:textId="77777777" w:rsidR="00DE4417" w:rsidRDefault="00DE4417" w:rsidP="00DE4417">
      <w:pPr>
        <w:rPr>
          <w:b/>
          <w:bCs/>
        </w:rPr>
      </w:pPr>
      <w:r>
        <w:rPr>
          <w:b/>
          <w:bCs/>
        </w:rPr>
        <w:t>Montant de la cotisation</w:t>
      </w:r>
    </w:p>
    <w:p w14:paraId="13C0184E" w14:textId="77777777" w:rsidR="00DE4417" w:rsidRDefault="00DE4417" w:rsidP="00DE4417">
      <w:pPr>
        <w:rPr>
          <w:b/>
          <w:bCs/>
        </w:rPr>
      </w:pPr>
    </w:p>
    <w:tbl>
      <w:tblPr>
        <w:tblW w:w="7229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275"/>
      </w:tblGrid>
      <w:tr w:rsidR="00DE4417" w:rsidRPr="00E32A1B" w14:paraId="18C6EFBB" w14:textId="77777777" w:rsidTr="00823A49">
        <w:tc>
          <w:tcPr>
            <w:tcW w:w="5954" w:type="dxa"/>
          </w:tcPr>
          <w:p w14:paraId="4B7111D9" w14:textId="77777777" w:rsidR="00DE4417" w:rsidRPr="00E32A1B" w:rsidRDefault="00DE4417" w:rsidP="00823A49">
            <w:pPr>
              <w:rPr>
                <w:b/>
                <w:bCs/>
              </w:rPr>
            </w:pPr>
            <w:r w:rsidRPr="00E32A1B">
              <w:rPr>
                <w:b/>
                <w:bCs/>
              </w:rPr>
              <w:t>Actif </w:t>
            </w:r>
            <w:r w:rsidRPr="00E32A1B">
              <w:rPr>
                <w:bCs/>
              </w:rPr>
              <w:t>(tout formateur)</w:t>
            </w:r>
          </w:p>
        </w:tc>
        <w:tc>
          <w:tcPr>
            <w:tcW w:w="1275" w:type="dxa"/>
          </w:tcPr>
          <w:p w14:paraId="4BC67D6F" w14:textId="77777777" w:rsidR="00DE4417" w:rsidRPr="00474380" w:rsidRDefault="00DE4417" w:rsidP="00823A49">
            <w:pPr>
              <w:jc w:val="center"/>
              <w:rPr>
                <w:b/>
                <w:bCs/>
              </w:rPr>
            </w:pPr>
            <w:r w:rsidRPr="00474380">
              <w:rPr>
                <w:b/>
                <w:bCs/>
              </w:rPr>
              <w:t>46 €</w:t>
            </w:r>
          </w:p>
        </w:tc>
      </w:tr>
      <w:tr w:rsidR="00DE4417" w:rsidRPr="00E32A1B" w14:paraId="5FBEB202" w14:textId="77777777" w:rsidTr="00823A49">
        <w:tc>
          <w:tcPr>
            <w:tcW w:w="5954" w:type="dxa"/>
          </w:tcPr>
          <w:p w14:paraId="22E79BB2" w14:textId="77777777" w:rsidR="00DE4417" w:rsidRPr="00E32A1B" w:rsidRDefault="00DE4417" w:rsidP="00823A49">
            <w:pPr>
              <w:rPr>
                <w:b/>
                <w:bCs/>
              </w:rPr>
            </w:pPr>
            <w:r w:rsidRPr="00E32A1B">
              <w:rPr>
                <w:b/>
                <w:bCs/>
              </w:rPr>
              <w:t>Retraité</w:t>
            </w:r>
          </w:p>
        </w:tc>
        <w:tc>
          <w:tcPr>
            <w:tcW w:w="1275" w:type="dxa"/>
          </w:tcPr>
          <w:p w14:paraId="2A4CCF6F" w14:textId="77777777" w:rsidR="00DE4417" w:rsidRPr="00474380" w:rsidRDefault="00DE4417" w:rsidP="00823A49">
            <w:pPr>
              <w:jc w:val="center"/>
              <w:rPr>
                <w:b/>
                <w:bCs/>
              </w:rPr>
            </w:pPr>
            <w:r w:rsidRPr="00474380">
              <w:rPr>
                <w:b/>
                <w:bCs/>
              </w:rPr>
              <w:t>42 €</w:t>
            </w:r>
          </w:p>
        </w:tc>
      </w:tr>
      <w:tr w:rsidR="00DE4417" w:rsidRPr="00E32A1B" w14:paraId="02B15F21" w14:textId="77777777" w:rsidTr="00823A49">
        <w:tc>
          <w:tcPr>
            <w:tcW w:w="5954" w:type="dxa"/>
          </w:tcPr>
          <w:p w14:paraId="31BFEB04" w14:textId="77777777" w:rsidR="00DE4417" w:rsidRPr="00E32A1B" w:rsidRDefault="00DE4417" w:rsidP="00823A49">
            <w:pPr>
              <w:rPr>
                <w:b/>
                <w:bCs/>
              </w:rPr>
            </w:pPr>
            <w:r w:rsidRPr="00E32A1B">
              <w:rPr>
                <w:b/>
                <w:bCs/>
              </w:rPr>
              <w:t xml:space="preserve">Associé </w:t>
            </w:r>
            <w:r w:rsidRPr="00E32A1B">
              <w:rPr>
                <w:bCs/>
              </w:rPr>
              <w:t>(conjoint de membre actif ou de membre retraité)</w:t>
            </w:r>
          </w:p>
        </w:tc>
        <w:tc>
          <w:tcPr>
            <w:tcW w:w="1275" w:type="dxa"/>
          </w:tcPr>
          <w:p w14:paraId="2AA7CEB2" w14:textId="77777777" w:rsidR="00DE4417" w:rsidRPr="00474380" w:rsidRDefault="00DE4417" w:rsidP="00823A49">
            <w:pPr>
              <w:jc w:val="center"/>
              <w:rPr>
                <w:b/>
                <w:bCs/>
              </w:rPr>
            </w:pPr>
            <w:r w:rsidRPr="00474380">
              <w:rPr>
                <w:b/>
                <w:bCs/>
              </w:rPr>
              <w:t>16 €</w:t>
            </w:r>
          </w:p>
        </w:tc>
      </w:tr>
    </w:tbl>
    <w:p w14:paraId="699B2E02" w14:textId="77777777" w:rsidR="00DE4417" w:rsidRDefault="00DE4417" w:rsidP="00DE4417">
      <w:pPr>
        <w:rPr>
          <w:b/>
          <w:bCs/>
        </w:rPr>
      </w:pPr>
    </w:p>
    <w:p w14:paraId="413B2F92" w14:textId="77777777" w:rsidR="00FF49AC" w:rsidRDefault="00DE4417" w:rsidP="00DE4417">
      <w:pPr>
        <w:rPr>
          <w:b/>
          <w:bCs/>
        </w:rPr>
      </w:pPr>
      <w:r>
        <w:rPr>
          <w:b/>
          <w:bCs/>
        </w:rPr>
        <w:t>Mode de règlement </w:t>
      </w:r>
      <w:r w:rsidRPr="003E4B4C">
        <w:rPr>
          <w:bCs/>
        </w:rPr>
        <w:t>(barrer les mentions inutiles)</w:t>
      </w:r>
      <w:r>
        <w:rPr>
          <w:b/>
          <w:bCs/>
        </w:rPr>
        <w:t xml:space="preserve"> : </w:t>
      </w:r>
    </w:p>
    <w:p w14:paraId="0140E557" w14:textId="364C0D89" w:rsidR="00DE4417" w:rsidRPr="00FF49AC" w:rsidRDefault="00DE4417" w:rsidP="00FF49AC">
      <w:pPr>
        <w:rPr>
          <w:bCs/>
        </w:rPr>
      </w:pPr>
      <w:proofErr w:type="gramStart"/>
      <w:r w:rsidRPr="004E31CA">
        <w:rPr>
          <w:i/>
          <w:iCs/>
        </w:rPr>
        <w:t>chèque</w:t>
      </w:r>
      <w:proofErr w:type="gramEnd"/>
      <w:r w:rsidRPr="003E4B4C">
        <w:rPr>
          <w:bCs/>
        </w:rPr>
        <w:t xml:space="preserve"> (au nom de l’ANCP</w:t>
      </w:r>
      <w:r>
        <w:rPr>
          <w:bCs/>
        </w:rPr>
        <w:t>&amp;AF</w:t>
      </w:r>
      <w:r w:rsidRPr="003E4B4C">
        <w:rPr>
          <w:bCs/>
        </w:rPr>
        <w:t>)</w:t>
      </w:r>
      <w:r>
        <w:rPr>
          <w:bCs/>
        </w:rPr>
        <w:t xml:space="preserve"> </w:t>
      </w:r>
      <w:r w:rsidR="00FF49AC">
        <w:rPr>
          <w:bCs/>
        </w:rPr>
        <w:t>–</w:t>
      </w:r>
      <w:r>
        <w:rPr>
          <w:bCs/>
        </w:rPr>
        <w:t xml:space="preserve"> </w:t>
      </w:r>
      <w:r w:rsidRPr="004E31CA">
        <w:rPr>
          <w:bCs/>
          <w:i/>
          <w:iCs/>
        </w:rPr>
        <w:t>virement</w:t>
      </w:r>
      <w:r w:rsidR="00FF49AC">
        <w:rPr>
          <w:bCs/>
          <w:i/>
          <w:iCs/>
        </w:rPr>
        <w:t xml:space="preserve"> </w:t>
      </w:r>
      <w:r w:rsidR="00FF49AC">
        <w:rPr>
          <w:bCs/>
        </w:rPr>
        <w:t>(préciser n° de département et nom)</w:t>
      </w:r>
    </w:p>
    <w:p w14:paraId="31AAE038" w14:textId="77777777" w:rsidR="00DE4417" w:rsidRDefault="00DE4417" w:rsidP="00DE4417">
      <w:pPr>
        <w:rPr>
          <w:b/>
          <w:bCs/>
        </w:rPr>
      </w:pPr>
    </w:p>
    <w:p w14:paraId="0368A53B" w14:textId="4994A5CB" w:rsidR="00DE4417" w:rsidRPr="0055564B" w:rsidRDefault="00DE4417" w:rsidP="00DE4417">
      <w:pPr>
        <w:rPr>
          <w:i/>
          <w:iCs/>
        </w:rPr>
      </w:pPr>
      <w:r w:rsidRPr="00FE64C9">
        <w:rPr>
          <w:b/>
          <w:i/>
          <w:iCs/>
          <w:sz w:val="36"/>
          <w:szCs w:val="36"/>
        </w:rPr>
        <w:t>Bulletin à retourner accompagné du règlement à votre délégué(e) départemental(e).</w:t>
      </w:r>
      <w:r w:rsidRPr="00196DED">
        <w:rPr>
          <w:i/>
          <w:iCs/>
        </w:rPr>
        <w:t xml:space="preserve"> </w:t>
      </w:r>
      <w:r w:rsidRPr="002B2BF8">
        <w:rPr>
          <w:i/>
          <w:iCs/>
        </w:rPr>
        <w:t xml:space="preserve">Vous trouverez ses coordonnées sur la carte interactive sur le site de l’association :  </w:t>
      </w:r>
      <w:hyperlink r:id="rId6" w:history="1">
        <w:r w:rsidRPr="002B2BF8">
          <w:rPr>
            <w:rStyle w:val="Lienhypertexte"/>
            <w:i/>
            <w:iCs/>
          </w:rPr>
          <w:t>Délé</w:t>
        </w:r>
        <w:r w:rsidRPr="002B2BF8">
          <w:rPr>
            <w:rStyle w:val="Lienhypertexte"/>
            <w:i/>
            <w:iCs/>
          </w:rPr>
          <w:t>g</w:t>
        </w:r>
        <w:r w:rsidRPr="002B2BF8">
          <w:rPr>
            <w:rStyle w:val="Lienhypertexte"/>
            <w:i/>
            <w:iCs/>
          </w:rPr>
          <w:t>ations</w:t>
        </w:r>
      </w:hyperlink>
      <w:r>
        <w:rPr>
          <w:i/>
          <w:iCs/>
        </w:rPr>
        <w:t xml:space="preserve"> </w:t>
      </w:r>
      <w:r w:rsidRPr="0055564B">
        <w:rPr>
          <w:i/>
          <w:iCs/>
        </w:rPr>
        <w:t xml:space="preserve">                                                                  </w:t>
      </w:r>
    </w:p>
    <w:p w14:paraId="60978217" w14:textId="77777777" w:rsidR="00CF0F4E" w:rsidRDefault="00CF0F4E" w:rsidP="00CF0F4E"/>
    <w:p w14:paraId="2F6690A6" w14:textId="77777777" w:rsidR="00E95F3E" w:rsidRDefault="00E95F3E" w:rsidP="00CF0F4E">
      <w:r>
        <w:t xml:space="preserve">Coordonnées DD du département : </w:t>
      </w:r>
    </w:p>
    <w:p w14:paraId="0CC7FBD6" w14:textId="77777777" w:rsidR="00E95F3E" w:rsidRDefault="00E95F3E" w:rsidP="00CF0F4E"/>
    <w:p w14:paraId="6F14F7D0" w14:textId="77777777" w:rsidR="00E95F3E" w:rsidRDefault="00E95F3E" w:rsidP="00CF0F4E">
      <w:r>
        <w:t>………………………………………………….………………………………………………..</w:t>
      </w:r>
    </w:p>
    <w:p w14:paraId="1273D3D0" w14:textId="77777777" w:rsidR="00E95F3E" w:rsidRDefault="00E95F3E" w:rsidP="00CF0F4E"/>
    <w:p w14:paraId="00917FC0" w14:textId="77777777" w:rsidR="00E95F3E" w:rsidRDefault="00E95F3E" w:rsidP="00CF0F4E">
      <w:r>
        <w:t xml:space="preserve">Coordonnées du ou de la trésorière département : </w:t>
      </w:r>
    </w:p>
    <w:p w14:paraId="68DE8A2A" w14:textId="77777777" w:rsidR="00E95F3E" w:rsidRDefault="00E95F3E" w:rsidP="00CF0F4E"/>
    <w:p w14:paraId="3C676DE9" w14:textId="77777777" w:rsidR="00E95F3E" w:rsidRDefault="00E95F3E" w:rsidP="00CF0F4E">
      <w:r>
        <w:t>………………………………………………………………………………………..………….</w:t>
      </w:r>
    </w:p>
    <w:sectPr w:rsidR="00E95F3E" w:rsidSect="00CF0F4E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DAB2F" w14:textId="77777777" w:rsidR="00754CBD" w:rsidRDefault="00754CBD" w:rsidP="00CF0F4E">
      <w:r>
        <w:separator/>
      </w:r>
    </w:p>
  </w:endnote>
  <w:endnote w:type="continuationSeparator" w:id="0">
    <w:p w14:paraId="225A8EF3" w14:textId="77777777" w:rsidR="00754CBD" w:rsidRDefault="00754CBD" w:rsidP="00CF0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4AB8" w14:textId="77777777" w:rsidR="00CF0F4E" w:rsidRDefault="00CF0F4E" w:rsidP="00CF0F4E">
    <w:pPr>
      <w:pStyle w:val="Pieddepage"/>
      <w:ind w:hanging="567"/>
    </w:pPr>
    <w:r>
      <w:rPr>
        <w:noProof/>
      </w:rPr>
      <w:drawing>
        <wp:inline distT="0" distB="0" distL="0" distR="0" wp14:anchorId="623C9964" wp14:editId="49D58624">
          <wp:extent cx="6663117" cy="697332"/>
          <wp:effectExtent l="0" t="0" r="4445" b="7620"/>
          <wp:docPr id="31" name="Imag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asPageDte-SsTxt-ANCPAF202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1469" cy="719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A34C9E" w14:textId="77777777" w:rsidR="00CF0F4E" w:rsidRDefault="00CF0F4E" w:rsidP="00CF0F4E">
    <w:pPr>
      <w:pStyle w:val="Pieddepage"/>
      <w:tabs>
        <w:tab w:val="clear" w:pos="4536"/>
        <w:tab w:val="clear" w:pos="9072"/>
        <w:tab w:val="left" w:pos="1195"/>
      </w:tabs>
      <w:ind w:left="-993" w:hanging="424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AC3C" w14:textId="77777777" w:rsidR="00754CBD" w:rsidRDefault="00754CBD" w:rsidP="00CF0F4E">
      <w:r>
        <w:separator/>
      </w:r>
    </w:p>
  </w:footnote>
  <w:footnote w:type="continuationSeparator" w:id="0">
    <w:p w14:paraId="74B3AB42" w14:textId="77777777" w:rsidR="00754CBD" w:rsidRDefault="00754CBD" w:rsidP="00CF0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7D17" w14:textId="77777777" w:rsidR="00CF0F4E" w:rsidRDefault="00CF0F4E" w:rsidP="00CF0F4E">
    <w:pPr>
      <w:pStyle w:val="En-tte"/>
      <w:ind w:left="-993"/>
    </w:pPr>
    <w:r>
      <w:rPr>
        <w:noProof/>
      </w:rPr>
      <w:drawing>
        <wp:inline distT="0" distB="0" distL="0" distR="0" wp14:anchorId="3A652F40" wp14:editId="56D270C2">
          <wp:extent cx="7053943" cy="703684"/>
          <wp:effectExtent l="0" t="0" r="0" b="1270"/>
          <wp:docPr id="30" name="Imag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1a-Ligne-ANCPAF202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3128" cy="727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10"/>
    <w:rsid w:val="000D1715"/>
    <w:rsid w:val="001D237C"/>
    <w:rsid w:val="00203C6B"/>
    <w:rsid w:val="003F2023"/>
    <w:rsid w:val="00474380"/>
    <w:rsid w:val="00576839"/>
    <w:rsid w:val="006000A6"/>
    <w:rsid w:val="0066483B"/>
    <w:rsid w:val="007138B6"/>
    <w:rsid w:val="00740D10"/>
    <w:rsid w:val="00754CBD"/>
    <w:rsid w:val="0077664F"/>
    <w:rsid w:val="007F3238"/>
    <w:rsid w:val="008854F8"/>
    <w:rsid w:val="009E6701"/>
    <w:rsid w:val="009F4E99"/>
    <w:rsid w:val="00AE10D6"/>
    <w:rsid w:val="00B45B11"/>
    <w:rsid w:val="00C62321"/>
    <w:rsid w:val="00CF0F4E"/>
    <w:rsid w:val="00D70665"/>
    <w:rsid w:val="00DE4417"/>
    <w:rsid w:val="00DE4EF1"/>
    <w:rsid w:val="00E01D78"/>
    <w:rsid w:val="00E0220C"/>
    <w:rsid w:val="00E14B76"/>
    <w:rsid w:val="00E47401"/>
    <w:rsid w:val="00E85F6C"/>
    <w:rsid w:val="00E871B3"/>
    <w:rsid w:val="00E95F3E"/>
    <w:rsid w:val="00F142C0"/>
    <w:rsid w:val="00F44C29"/>
    <w:rsid w:val="00F94F6C"/>
    <w:rsid w:val="00FE64C9"/>
    <w:rsid w:val="00FF40A9"/>
    <w:rsid w:val="00FF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E5946"/>
  <w15:chartTrackingRefBased/>
  <w15:docId w15:val="{F458F760-4E1C-47AE-8FF3-6485AA32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0F4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F0F4E"/>
  </w:style>
  <w:style w:type="paragraph" w:styleId="Pieddepage">
    <w:name w:val="footer"/>
    <w:basedOn w:val="Normal"/>
    <w:link w:val="PieddepageCar"/>
    <w:uiPriority w:val="99"/>
    <w:unhideWhenUsed/>
    <w:rsid w:val="00CF0F4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F0F4E"/>
  </w:style>
  <w:style w:type="table" w:styleId="Grilledutableau">
    <w:name w:val="Table Grid"/>
    <w:basedOn w:val="TableauNormal"/>
    <w:uiPriority w:val="39"/>
    <w:rsid w:val="00CF0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F0F4E"/>
    <w:rPr>
      <w:color w:val="085296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F40A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E44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ncp.info/index.php/lancp-af/delegation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orel2\Documents\3%20ANCP&amp;AF%2023-24\MODELES%20COURRIER\courrier%20ANCP%20typ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courrier ANCP type</Template>
  <TotalTime>17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gmorel2</dc:creator>
  <cp:keywords/>
  <dc:description/>
  <cp:lastModifiedBy>Gilles Morel</cp:lastModifiedBy>
  <cp:revision>11</cp:revision>
  <dcterms:created xsi:type="dcterms:W3CDTF">2023-09-06T14:40:00Z</dcterms:created>
  <dcterms:modified xsi:type="dcterms:W3CDTF">2026-07-31T10:24:00Z</dcterms:modified>
</cp:coreProperties>
</file>